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Ind w:w="-176" w:type="dxa"/>
        <w:tblBorders>
          <w:bottom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3544"/>
      </w:tblGrid>
      <w:tr w:rsidR="001D3CFB" w14:paraId="26EEDE65" w14:textId="77777777" w:rsidTr="001C5614">
        <w:trPr>
          <w:trHeight w:val="1560"/>
        </w:trPr>
        <w:tc>
          <w:tcPr>
            <w:tcW w:w="6946" w:type="dxa"/>
            <w:tcBorders>
              <w:top w:val="nil"/>
              <w:left w:val="nil"/>
              <w:bottom w:val="single" w:sz="18" w:space="0" w:color="548DD4" w:themeColor="text2" w:themeTint="99"/>
              <w:right w:val="nil"/>
            </w:tcBorders>
          </w:tcPr>
          <w:p w14:paraId="73F814E3" w14:textId="77777777" w:rsidR="001D3CFB" w:rsidRPr="00260E2A" w:rsidRDefault="001D3CFB" w:rsidP="001C5614">
            <w:pPr>
              <w:pStyle w:val="Heading2"/>
              <w:rPr>
                <w:color w:val="0070C0"/>
                <w:sz w:val="48"/>
                <w:szCs w:val="48"/>
              </w:rPr>
            </w:pPr>
            <w:r w:rsidRPr="00260E2A">
              <w:rPr>
                <w:color w:val="0070C0"/>
                <w:sz w:val="48"/>
                <w:szCs w:val="48"/>
              </w:rPr>
              <w:t>Waterford Endodontics</w:t>
            </w:r>
          </w:p>
          <w:p w14:paraId="0F462E4C" w14:textId="77777777" w:rsidR="001D3CFB" w:rsidRPr="00260E2A" w:rsidRDefault="001D3CFB" w:rsidP="001C5614">
            <w:pPr>
              <w:pStyle w:val="Heading1"/>
              <w:rPr>
                <w:rFonts w:ascii="Comic Sans MS" w:hAnsi="Comic Sans MS" w:cs="Comic Sans MS"/>
                <w:b/>
                <w:bCs/>
                <w:i/>
                <w:iCs/>
                <w:color w:val="0070C0"/>
              </w:rPr>
            </w:pPr>
            <w:r w:rsidRPr="00260E2A">
              <w:rPr>
                <w:rFonts w:ascii="Comic Sans MS" w:hAnsi="Comic Sans MS" w:cs="Comic Sans MS"/>
                <w:b/>
                <w:bCs/>
                <w:i/>
                <w:iCs/>
                <w:color w:val="0070C0"/>
              </w:rPr>
              <w:t>Practice Limited to Endodontics</w:t>
            </w:r>
          </w:p>
          <w:p w14:paraId="126AC765" w14:textId="77777777" w:rsidR="006A6C0C" w:rsidRDefault="001D3CFB" w:rsidP="006A6C0C">
            <w:pPr>
              <w:rPr>
                <w:rFonts w:ascii="Comic Sans MS" w:hAnsi="Comic Sans MS"/>
                <w:b/>
              </w:rPr>
            </w:pPr>
            <w:r w:rsidRPr="00CA7FA2">
              <w:rPr>
                <w:rFonts w:ascii="Comic Sans MS" w:hAnsi="Comic Sans MS"/>
                <w:b/>
              </w:rPr>
              <w:t>Mary W. Egan B.Dent.Sc.MSc. (U.Lond)</w:t>
            </w:r>
          </w:p>
          <w:p w14:paraId="2570207F" w14:textId="77777777" w:rsidR="006A6C0C" w:rsidRPr="006A6C0C" w:rsidRDefault="006A6C0C" w:rsidP="006A6C0C">
            <w:pPr>
              <w:rPr>
                <w:rFonts w:ascii="Comic Sans MS" w:hAnsi="Comic Sans MS"/>
                <w:b/>
              </w:rPr>
            </w:pPr>
            <w:r w:rsidRPr="00636A05">
              <w:rPr>
                <w:rFonts w:ascii="Comic Sans MS" w:hAnsi="Comic Sans MS"/>
                <w:b/>
                <w:lang w:val="en-US"/>
              </w:rPr>
              <w:t>Cormac Cullinane</w:t>
            </w:r>
            <w:r>
              <w:rPr>
                <w:rFonts w:ascii="Comic Sans MS" w:hAnsi="Comic Sans MS"/>
                <w:b/>
                <w:lang w:val="en-US"/>
              </w:rPr>
              <w:t xml:space="preserve"> </w:t>
            </w:r>
            <w:r w:rsidRPr="00615F78">
              <w:rPr>
                <w:rFonts w:ascii="Comic Sans MS" w:hAnsi="Comic Sans MS" w:cs="Arial"/>
                <w:b/>
                <w:shd w:val="clear" w:color="auto" w:fill="FFFFFF"/>
              </w:rPr>
              <w:t>B.D.S.,</w:t>
            </w:r>
            <w:r w:rsidRPr="00615F78">
              <w:rPr>
                <w:rStyle w:val="Emphasis"/>
                <w:rFonts w:ascii="Comic Sans MS" w:hAnsi="Comic Sans MS" w:cs="Arial"/>
                <w:b/>
                <w:bCs/>
                <w:i w:val="0"/>
                <w:iCs w:val="0"/>
                <w:shd w:val="clear" w:color="auto" w:fill="FFFFFF"/>
              </w:rPr>
              <w:t xml:space="preserve"> N.U.I</w:t>
            </w:r>
            <w:r w:rsidRPr="00615F78">
              <w:rPr>
                <w:rFonts w:ascii="Comic Sans MS" w:hAnsi="Comic Sans MS" w:cs="Arial"/>
                <w:b/>
                <w:shd w:val="clear" w:color="auto" w:fill="FFFFFF"/>
              </w:rPr>
              <w:t>.</w:t>
            </w:r>
            <w:r>
              <w:rPr>
                <w:rFonts w:ascii="Comic Sans MS" w:hAnsi="Comic Sans MS" w:cs="Arial"/>
                <w:b/>
                <w:shd w:val="clear" w:color="auto" w:fill="FFFFFF"/>
              </w:rPr>
              <w:t xml:space="preserve"> </w:t>
            </w:r>
            <w:r w:rsidRPr="00615F78">
              <w:rPr>
                <w:rStyle w:val="Emphasis"/>
                <w:rFonts w:ascii="Comic Sans MS" w:hAnsi="Comic Sans MS" w:cs="Arial"/>
                <w:b/>
                <w:bCs/>
                <w:i w:val="0"/>
                <w:iCs w:val="0"/>
                <w:shd w:val="clear" w:color="auto" w:fill="FFFFFF"/>
              </w:rPr>
              <w:t>M.Sc</w:t>
            </w:r>
            <w:r w:rsidRPr="00615F78">
              <w:rPr>
                <w:rFonts w:ascii="Comic Sans MS" w:hAnsi="Comic Sans MS" w:cs="Arial"/>
                <w:b/>
                <w:shd w:val="clear" w:color="auto" w:fill="FFFFFF"/>
              </w:rPr>
              <w:t>.</w:t>
            </w:r>
            <w:r w:rsidRPr="00636A05">
              <w:rPr>
                <w:rFonts w:ascii="Comic Sans MS" w:hAnsi="Comic Sans MS" w:cs="Arial"/>
                <w:b/>
                <w:shd w:val="clear" w:color="auto" w:fill="FFFFFF"/>
              </w:rPr>
              <w:t xml:space="preserve"> (U.Lond)</w:t>
            </w:r>
          </w:p>
          <w:p w14:paraId="599B6175" w14:textId="77777777" w:rsidR="001D3CFB" w:rsidRPr="00260E2A" w:rsidRDefault="001D3CFB" w:rsidP="001C5614">
            <w:pPr>
              <w:rPr>
                <w:color w:val="0070C0"/>
              </w:rPr>
            </w:pPr>
          </w:p>
          <w:p w14:paraId="38F69D9F" w14:textId="77777777" w:rsidR="001D3CFB" w:rsidRPr="0004228F" w:rsidRDefault="001D3CFB" w:rsidP="001C5614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04228F">
              <w:rPr>
                <w:rFonts w:ascii="Comic Sans MS" w:hAnsi="Comic Sans MS"/>
                <w:b/>
                <w:sz w:val="22"/>
                <w:szCs w:val="22"/>
              </w:rPr>
              <w:t>2 Grattan Quay, Waterford</w:t>
            </w:r>
            <w:r>
              <w:rPr>
                <w:rFonts w:ascii="Comic Sans MS" w:hAnsi="Comic Sans MS"/>
                <w:b/>
                <w:sz w:val="22"/>
                <w:szCs w:val="22"/>
              </w:rPr>
              <w:t xml:space="preserve">, X91 EC9H. </w:t>
            </w:r>
          </w:p>
          <w:p w14:paraId="6809A79D" w14:textId="77777777" w:rsidR="001D3CFB" w:rsidRPr="0004228F" w:rsidRDefault="001D3CFB" w:rsidP="001C5614">
            <w:pPr>
              <w:rPr>
                <w:rFonts w:ascii="Comic Sans MS" w:hAnsi="Comic Sans MS"/>
                <w:b/>
                <w:color w:val="0070C0"/>
                <w:sz w:val="22"/>
                <w:szCs w:val="22"/>
              </w:rPr>
            </w:pPr>
          </w:p>
          <w:p w14:paraId="55701D7B" w14:textId="77777777" w:rsidR="001D3CFB" w:rsidRPr="0004228F" w:rsidRDefault="001D3CFB" w:rsidP="001C5614">
            <w:pPr>
              <w:rPr>
                <w:rFonts w:ascii="Comic Sans MS" w:hAnsi="Comic Sans MS"/>
                <w:b/>
                <w:color w:val="0070C0"/>
                <w:sz w:val="22"/>
                <w:szCs w:val="22"/>
              </w:rPr>
            </w:pPr>
            <w:r w:rsidRPr="0004228F">
              <w:rPr>
                <w:rFonts w:ascii="Comic Sans MS" w:hAnsi="Comic Sans MS"/>
                <w:b/>
                <w:color w:val="0070C0"/>
                <w:sz w:val="22"/>
                <w:szCs w:val="22"/>
              </w:rPr>
              <w:t xml:space="preserve">T: </w:t>
            </w:r>
            <w:r>
              <w:rPr>
                <w:rFonts w:ascii="Comic Sans MS" w:hAnsi="Comic Sans MS"/>
                <w:b/>
                <w:color w:val="0070C0"/>
                <w:sz w:val="22"/>
                <w:szCs w:val="22"/>
              </w:rPr>
              <w:t xml:space="preserve"> </w:t>
            </w:r>
            <w:r w:rsidRPr="0004228F">
              <w:rPr>
                <w:rFonts w:ascii="Comic Sans MS" w:hAnsi="Comic Sans MS"/>
                <w:b/>
                <w:sz w:val="22"/>
                <w:szCs w:val="22"/>
              </w:rPr>
              <w:t>051 857 989</w:t>
            </w:r>
          </w:p>
          <w:p w14:paraId="4927E3A8" w14:textId="77777777" w:rsidR="001D3CFB" w:rsidRPr="001D3FE3" w:rsidRDefault="001D3CFB" w:rsidP="001C5614">
            <w:pPr>
              <w:rPr>
                <w:rFonts w:ascii="Comic Sans MS" w:hAnsi="Comic Sans MS"/>
                <w:b/>
                <w:sz w:val="22"/>
                <w:szCs w:val="22"/>
                <w:u w:val="single"/>
              </w:rPr>
            </w:pPr>
            <w:r w:rsidRPr="0004228F">
              <w:rPr>
                <w:rFonts w:ascii="Comic Sans MS" w:hAnsi="Comic Sans MS"/>
                <w:b/>
                <w:color w:val="0070C0"/>
                <w:sz w:val="22"/>
                <w:szCs w:val="22"/>
              </w:rPr>
              <w:t xml:space="preserve">W: </w:t>
            </w:r>
            <w:r w:rsidRPr="001D3FE3">
              <w:rPr>
                <w:rFonts w:ascii="Comic Sans MS" w:hAnsi="Comic Sans MS"/>
                <w:b/>
                <w:sz w:val="22"/>
                <w:szCs w:val="22"/>
                <w:u w:val="single"/>
              </w:rPr>
              <w:t>waterfordendodontics.com</w:t>
            </w:r>
          </w:p>
          <w:p w14:paraId="1A55740F" w14:textId="77777777" w:rsidR="001D3CFB" w:rsidRPr="005B3C8E" w:rsidRDefault="001D3CFB" w:rsidP="001C5614">
            <w:pPr>
              <w:rPr>
                <w:rFonts w:ascii="Comic Sans MS" w:hAnsi="Comic Sans MS"/>
                <w:color w:val="0070C0"/>
                <w:sz w:val="22"/>
                <w:szCs w:val="22"/>
              </w:rPr>
            </w:pPr>
            <w:r w:rsidRPr="0004228F">
              <w:rPr>
                <w:rFonts w:ascii="Comic Sans MS" w:hAnsi="Comic Sans MS"/>
                <w:b/>
                <w:color w:val="0070C0"/>
                <w:sz w:val="22"/>
                <w:szCs w:val="22"/>
              </w:rPr>
              <w:t xml:space="preserve">E: </w:t>
            </w:r>
            <w:r>
              <w:rPr>
                <w:rFonts w:ascii="Comic Sans MS" w:hAnsi="Comic Sans MS"/>
                <w:b/>
                <w:color w:val="0070C0"/>
                <w:sz w:val="22"/>
                <w:szCs w:val="22"/>
              </w:rPr>
              <w:t xml:space="preserve"> </w:t>
            </w:r>
            <w:r w:rsidRPr="008651A4">
              <w:rPr>
                <w:rFonts w:ascii="Comic Sans MS" w:hAnsi="Comic Sans MS"/>
                <w:b/>
                <w:sz w:val="22"/>
                <w:szCs w:val="22"/>
                <w:u w:val="single"/>
              </w:rPr>
              <w:t>waterfordendodontics@gmail.com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18" w:space="0" w:color="548DD4" w:themeColor="text2" w:themeTint="99"/>
              <w:right w:val="nil"/>
            </w:tcBorders>
          </w:tcPr>
          <w:p w14:paraId="5B5216A0" w14:textId="77777777" w:rsidR="001D3CFB" w:rsidRDefault="001D3CFB" w:rsidP="001C5614">
            <w:pPr>
              <w:tabs>
                <w:tab w:val="center" w:pos="1522"/>
                <w:tab w:val="right" w:pos="3045"/>
              </w:tabs>
              <w:ind w:left="885"/>
              <w:rPr>
                <w:rFonts w:ascii="Comic Sans MS" w:hAnsi="Comic Sans MS" w:cs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Comic Sans MS"/>
                <w:b/>
                <w:bCs/>
                <w:sz w:val="28"/>
                <w:szCs w:val="28"/>
              </w:rPr>
              <w:tab/>
            </w:r>
            <w:r w:rsidR="00AF780A">
              <w:rPr>
                <w:noProof/>
              </w:rPr>
              <w:object w:dxaOrig="7125" w:dyaOrig="6900" w14:anchorId="0EC9E4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17.9pt;height:110.4pt;mso-width-percent:0;mso-height-percent:0;mso-width-percent:0;mso-height-percent:0" o:ole="">
                  <v:imagedata r:id="rId5" o:title=""/>
                </v:shape>
                <o:OLEObject Type="Embed" ProgID="Paint.Picture" ShapeID="_x0000_i1025" DrawAspect="Content" ObjectID="_1659776586" r:id="rId6"/>
              </w:object>
            </w:r>
            <w:r>
              <w:rPr>
                <w:rFonts w:ascii="Comic Sans MS" w:hAnsi="Comic Sans MS" w:cs="Comic Sans MS"/>
                <w:b/>
                <w:bCs/>
                <w:sz w:val="28"/>
                <w:szCs w:val="28"/>
              </w:rPr>
              <w:t xml:space="preserve"> </w:t>
            </w:r>
          </w:p>
          <w:p w14:paraId="773AD449" w14:textId="77777777" w:rsidR="001D3CFB" w:rsidRPr="00260E2A" w:rsidRDefault="001D3CFB" w:rsidP="001C5614">
            <w:pPr>
              <w:rPr>
                <w:rFonts w:ascii="Comic Sans MS" w:hAnsi="Comic Sans MS" w:cs="Comic Sans MS"/>
                <w:b/>
                <w:bCs/>
                <w:sz w:val="28"/>
                <w:szCs w:val="28"/>
              </w:rPr>
            </w:pPr>
          </w:p>
        </w:tc>
      </w:tr>
    </w:tbl>
    <w:p w14:paraId="34D6957E" w14:textId="77777777" w:rsidR="0062530F" w:rsidRDefault="0062530F">
      <w:pPr>
        <w:widowControl w:val="0"/>
        <w:rPr>
          <w:rFonts w:ascii="Comic Sans MS" w:hAnsi="Comic Sans MS" w:cs="Comic Sans MS"/>
          <w:snapToGrid w:val="0"/>
        </w:rPr>
      </w:pPr>
    </w:p>
    <w:p w14:paraId="2731E395" w14:textId="77777777" w:rsidR="0062530F" w:rsidRDefault="0062530F">
      <w:pPr>
        <w:widowControl w:val="0"/>
        <w:rPr>
          <w:rFonts w:ascii="Comic Sans MS" w:hAnsi="Comic Sans MS" w:cs="Comic Sans MS"/>
          <w:snapToGrid w:val="0"/>
        </w:rPr>
      </w:pPr>
    </w:p>
    <w:p w14:paraId="3FF498AE" w14:textId="77777777" w:rsidR="005F615B" w:rsidRPr="00F91CBF" w:rsidRDefault="005F615B" w:rsidP="005F615B">
      <w:pPr>
        <w:jc w:val="center"/>
        <w:rPr>
          <w:b/>
        </w:rPr>
      </w:pPr>
      <w:r w:rsidRPr="00F91CBF">
        <w:rPr>
          <w:b/>
        </w:rPr>
        <w:t>Pre-Appointment Patient Screening Form</w:t>
      </w:r>
    </w:p>
    <w:p w14:paraId="259224FA" w14:textId="77777777" w:rsidR="005F615B" w:rsidRDefault="005F615B" w:rsidP="005F615B">
      <w:pPr>
        <w:jc w:val="center"/>
      </w:pPr>
    </w:p>
    <w:p w14:paraId="72A15585" w14:textId="77777777" w:rsidR="005F615B" w:rsidRDefault="005F615B" w:rsidP="005F615B">
      <w:pPr>
        <w:jc w:val="center"/>
      </w:pPr>
    </w:p>
    <w:p w14:paraId="325AD331" w14:textId="77777777" w:rsidR="005F615B" w:rsidRPr="00481718" w:rsidRDefault="005F615B" w:rsidP="005F615B"/>
    <w:tbl>
      <w:tblPr>
        <w:tblStyle w:val="TableGrid"/>
        <w:tblW w:w="9182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567"/>
      </w:tblGrid>
      <w:tr w:rsidR="005F615B" w14:paraId="2C4D8B23" w14:textId="77777777" w:rsidTr="00253B25">
        <w:trPr>
          <w:trHeight w:val="566"/>
        </w:trPr>
        <w:tc>
          <w:tcPr>
            <w:tcW w:w="1615" w:type="dxa"/>
            <w:shd w:val="clear" w:color="auto" w:fill="00B0F0"/>
            <w:vAlign w:val="center"/>
          </w:tcPr>
          <w:p w14:paraId="6164CCA6" w14:textId="77777777" w:rsidR="005F615B" w:rsidRPr="002D7F60" w:rsidRDefault="005F615B" w:rsidP="00253B25">
            <w:pPr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</w:pPr>
            <w:r w:rsidRPr="002D7F60"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  <w:t>Name</w:t>
            </w:r>
          </w:p>
        </w:tc>
        <w:tc>
          <w:tcPr>
            <w:tcW w:w="7567" w:type="dxa"/>
            <w:vAlign w:val="center"/>
          </w:tcPr>
          <w:p w14:paraId="730BF1F0" w14:textId="29E37689" w:rsidR="005F615B" w:rsidRPr="00481718" w:rsidRDefault="005F615B" w:rsidP="00253B25">
            <w:pPr>
              <w:rPr>
                <w:sz w:val="22"/>
                <w:szCs w:val="22"/>
              </w:rPr>
            </w:pPr>
          </w:p>
        </w:tc>
      </w:tr>
      <w:tr w:rsidR="005F615B" w14:paraId="28A58DB2" w14:textId="77777777" w:rsidTr="00253B25">
        <w:trPr>
          <w:trHeight w:val="566"/>
        </w:trPr>
        <w:tc>
          <w:tcPr>
            <w:tcW w:w="1615" w:type="dxa"/>
            <w:shd w:val="clear" w:color="auto" w:fill="00B0F0"/>
            <w:vAlign w:val="center"/>
          </w:tcPr>
          <w:p w14:paraId="35DF7670" w14:textId="77777777" w:rsidR="005F615B" w:rsidRPr="002D7F60" w:rsidRDefault="005F615B" w:rsidP="00253B25">
            <w:pPr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</w:pPr>
            <w:r w:rsidRPr="002D7F60"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  <w:t>Date</w:t>
            </w:r>
          </w:p>
        </w:tc>
        <w:tc>
          <w:tcPr>
            <w:tcW w:w="7567" w:type="dxa"/>
            <w:vAlign w:val="center"/>
          </w:tcPr>
          <w:p w14:paraId="58CF6D6B" w14:textId="77777777" w:rsidR="005F615B" w:rsidRPr="00481718" w:rsidRDefault="005F615B" w:rsidP="00253B25">
            <w:pPr>
              <w:rPr>
                <w:sz w:val="22"/>
                <w:szCs w:val="22"/>
              </w:rPr>
            </w:pPr>
          </w:p>
        </w:tc>
      </w:tr>
    </w:tbl>
    <w:p w14:paraId="7239A7C0" w14:textId="77777777" w:rsidR="005F615B" w:rsidRDefault="005F615B" w:rsidP="005F615B"/>
    <w:p w14:paraId="28E55288" w14:textId="77777777" w:rsidR="005F615B" w:rsidRDefault="005F615B" w:rsidP="005F615B"/>
    <w:p w14:paraId="009C06E6" w14:textId="77777777" w:rsidR="005F615B" w:rsidRDefault="005F615B" w:rsidP="005F615B"/>
    <w:p w14:paraId="7CC150B6" w14:textId="77777777" w:rsidR="005F615B" w:rsidRPr="00481718" w:rsidRDefault="005F615B" w:rsidP="005F615B"/>
    <w:tbl>
      <w:tblPr>
        <w:tblStyle w:val="GridTable4-Accent51"/>
        <w:tblW w:w="9183" w:type="dxa"/>
        <w:tblInd w:w="-34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ook w:val="04A0" w:firstRow="1" w:lastRow="0" w:firstColumn="1" w:lastColumn="0" w:noHBand="0" w:noVBand="1"/>
      </w:tblPr>
      <w:tblGrid>
        <w:gridCol w:w="7375"/>
        <w:gridCol w:w="904"/>
        <w:gridCol w:w="904"/>
      </w:tblGrid>
      <w:tr w:rsidR="005F615B" w14:paraId="0EE4F154" w14:textId="77777777" w:rsidTr="00253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F0"/>
            <w:vAlign w:val="center"/>
          </w:tcPr>
          <w:p w14:paraId="1F4247F0" w14:textId="77777777" w:rsidR="005F615B" w:rsidRPr="00481718" w:rsidRDefault="005F615B" w:rsidP="00253B25">
            <w:pPr>
              <w:rPr>
                <w:rFonts w:asciiTheme="minorHAnsi" w:hAnsiTheme="minorHAnsi" w:cstheme="minorHAnsi"/>
                <w:i/>
                <w:sz w:val="24"/>
              </w:rPr>
            </w:pPr>
            <w:r w:rsidRPr="00481718">
              <w:rPr>
                <w:rFonts w:asciiTheme="minorHAnsi" w:hAnsiTheme="minorHAnsi" w:cstheme="minorHAnsi"/>
                <w:i/>
                <w:sz w:val="24"/>
              </w:rPr>
              <w:t xml:space="preserve">Please answer the following: </w:t>
            </w:r>
          </w:p>
        </w:tc>
        <w:tc>
          <w:tcPr>
            <w:tcW w:w="9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F0"/>
            <w:vAlign w:val="center"/>
          </w:tcPr>
          <w:p w14:paraId="4CCE7DE8" w14:textId="77777777" w:rsidR="005F615B" w:rsidRPr="00481718" w:rsidRDefault="005F615B" w:rsidP="00253B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</w:rPr>
            </w:pPr>
            <w:r w:rsidRPr="00481718">
              <w:rPr>
                <w:rFonts w:asciiTheme="minorHAnsi" w:hAnsiTheme="minorHAnsi" w:cstheme="minorHAnsi"/>
                <w:sz w:val="24"/>
              </w:rPr>
              <w:t>Yes</w:t>
            </w:r>
          </w:p>
        </w:tc>
        <w:tc>
          <w:tcPr>
            <w:tcW w:w="9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F0"/>
            <w:vAlign w:val="center"/>
          </w:tcPr>
          <w:p w14:paraId="28C0FE35" w14:textId="77777777" w:rsidR="005F615B" w:rsidRPr="00481718" w:rsidRDefault="005F615B" w:rsidP="00253B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</w:rPr>
            </w:pPr>
            <w:r w:rsidRPr="00481718">
              <w:rPr>
                <w:rFonts w:asciiTheme="minorHAnsi" w:hAnsiTheme="minorHAnsi" w:cstheme="minorHAnsi"/>
                <w:sz w:val="24"/>
              </w:rPr>
              <w:t>No</w:t>
            </w:r>
          </w:p>
        </w:tc>
      </w:tr>
      <w:tr w:rsidR="005F615B" w14:paraId="67D34479" w14:textId="77777777" w:rsidTr="00253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  <w:shd w:val="clear" w:color="auto" w:fill="auto"/>
            <w:vAlign w:val="center"/>
          </w:tcPr>
          <w:p w14:paraId="000ACE3B" w14:textId="77777777" w:rsidR="005F615B" w:rsidRPr="00481718" w:rsidRDefault="005F615B" w:rsidP="00253B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Do you have a </w:t>
            </w:r>
            <w:r w:rsidRPr="00481718">
              <w:rPr>
                <w:rFonts w:asciiTheme="minorHAnsi" w:hAnsiTheme="minorHAnsi" w:cstheme="minorHAnsi"/>
                <w:sz w:val="22"/>
                <w:szCs w:val="22"/>
              </w:rPr>
              <w:t>fever, cough, or difficulty breathing?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9964F14" w14:textId="77777777" w:rsidR="005F615B" w:rsidRDefault="005F615B" w:rsidP="00253B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5BC4">
              <w:rPr>
                <w:rFonts w:ascii="Calibri" w:hAnsi="Calibri" w:cs="Calibri"/>
                <w:b/>
              </w:rPr>
              <w:t>⃝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6647B19" w14:textId="77777777" w:rsidR="005F615B" w:rsidRDefault="005F615B" w:rsidP="00253B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5BC4">
              <w:rPr>
                <w:rFonts w:ascii="Calibri" w:hAnsi="Calibri" w:cs="Calibri"/>
                <w:b/>
              </w:rPr>
              <w:t>⃝</w:t>
            </w:r>
          </w:p>
        </w:tc>
      </w:tr>
      <w:tr w:rsidR="005F615B" w14:paraId="485B4765" w14:textId="77777777" w:rsidTr="00253B2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  <w:shd w:val="clear" w:color="auto" w:fill="auto"/>
            <w:vAlign w:val="center"/>
          </w:tcPr>
          <w:p w14:paraId="2EF6C05B" w14:textId="77777777" w:rsidR="005F615B" w:rsidRPr="00481718" w:rsidRDefault="005F615B" w:rsidP="00253B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1718">
              <w:rPr>
                <w:rFonts w:asciiTheme="minorHAnsi" w:hAnsiTheme="minorHAnsi" w:cstheme="minorHAnsi"/>
                <w:sz w:val="22"/>
                <w:szCs w:val="22"/>
              </w:rPr>
              <w:t>Do you have altered taste or sense of smell?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B3E3A33" w14:textId="77777777" w:rsidR="005F615B" w:rsidRDefault="005F615B" w:rsidP="00253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5BC4">
              <w:rPr>
                <w:rFonts w:ascii="Calibri" w:hAnsi="Calibri" w:cs="Calibri"/>
                <w:b/>
              </w:rPr>
              <w:t>⃝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D4B99E2" w14:textId="77777777" w:rsidR="005F615B" w:rsidRDefault="005F615B" w:rsidP="00253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5BC4">
              <w:rPr>
                <w:rFonts w:ascii="Calibri" w:hAnsi="Calibri" w:cs="Calibri"/>
                <w:b/>
              </w:rPr>
              <w:t>⃝</w:t>
            </w:r>
          </w:p>
        </w:tc>
      </w:tr>
      <w:tr w:rsidR="005F615B" w14:paraId="32F7B505" w14:textId="77777777" w:rsidTr="00253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  <w:shd w:val="clear" w:color="auto" w:fill="auto"/>
            <w:vAlign w:val="center"/>
          </w:tcPr>
          <w:p w14:paraId="70CED4CA" w14:textId="77777777" w:rsidR="005F615B" w:rsidRPr="00481718" w:rsidRDefault="005F615B" w:rsidP="00253B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0C5">
              <w:rPr>
                <w:rFonts w:asciiTheme="minorHAnsi" w:hAnsiTheme="minorHAnsi" w:cstheme="minorHAnsi"/>
                <w:sz w:val="22"/>
                <w:szCs w:val="22"/>
              </w:rPr>
              <w:t>Have you been in contact with anyone diagnosed or suspected of having Covid-19?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9C64730" w14:textId="77777777" w:rsidR="005F615B" w:rsidRDefault="005F615B" w:rsidP="00253B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5BC4">
              <w:rPr>
                <w:rFonts w:ascii="Calibri" w:hAnsi="Calibri" w:cs="Calibri"/>
                <w:b/>
              </w:rPr>
              <w:t>⃝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6A5D560" w14:textId="77777777" w:rsidR="005F615B" w:rsidRDefault="005F615B" w:rsidP="00253B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5BC4">
              <w:rPr>
                <w:rFonts w:ascii="Calibri" w:hAnsi="Calibri" w:cs="Calibri"/>
                <w:b/>
              </w:rPr>
              <w:t>⃝</w:t>
            </w:r>
          </w:p>
        </w:tc>
      </w:tr>
      <w:tr w:rsidR="005F615B" w14:paraId="206E8F28" w14:textId="77777777" w:rsidTr="00253B2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  <w:shd w:val="clear" w:color="auto" w:fill="auto"/>
            <w:vAlign w:val="center"/>
          </w:tcPr>
          <w:p w14:paraId="63E83EEE" w14:textId="77777777" w:rsidR="005F615B" w:rsidRDefault="005F615B" w:rsidP="00253B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1718">
              <w:rPr>
                <w:rFonts w:asciiTheme="minorHAnsi" w:hAnsiTheme="minorHAnsi" w:cstheme="minorHAnsi"/>
                <w:sz w:val="22"/>
                <w:szCs w:val="22"/>
              </w:rPr>
              <w:t>Have you been abroad within the last two weeks?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If so where?</w:t>
            </w:r>
          </w:p>
          <w:p w14:paraId="5FC3208D" w14:textId="77777777" w:rsidR="005F615B" w:rsidRDefault="005F615B" w:rsidP="00253B2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C4B73C" w14:textId="77777777" w:rsidR="005F615B" w:rsidRPr="00481718" w:rsidRDefault="005F615B" w:rsidP="00253B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--------------------------------------------------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4B655DC" w14:textId="77777777" w:rsidR="005F615B" w:rsidRDefault="005F615B" w:rsidP="00253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5BC4">
              <w:rPr>
                <w:rFonts w:ascii="Calibri" w:hAnsi="Calibri" w:cs="Calibri"/>
                <w:b/>
              </w:rPr>
              <w:t>⃝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208A354" w14:textId="77777777" w:rsidR="005F615B" w:rsidRDefault="005F615B" w:rsidP="00253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5BC4">
              <w:rPr>
                <w:rFonts w:ascii="Calibri" w:hAnsi="Calibri" w:cs="Calibri"/>
                <w:b/>
              </w:rPr>
              <w:t>⃝</w:t>
            </w:r>
          </w:p>
        </w:tc>
      </w:tr>
      <w:tr w:rsidR="005F615B" w14:paraId="2261CD3E" w14:textId="77777777" w:rsidTr="00253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  <w:shd w:val="clear" w:color="auto" w:fill="auto"/>
            <w:vAlign w:val="center"/>
          </w:tcPr>
          <w:p w14:paraId="4C76A981" w14:textId="77777777" w:rsidR="005F615B" w:rsidRPr="00481718" w:rsidRDefault="005F615B" w:rsidP="00253B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 you have pre-existing heart, lung, kidney disease, diabetes or any auto-immune condition?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F519EA3" w14:textId="77777777" w:rsidR="005F615B" w:rsidRDefault="005F615B" w:rsidP="00253B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5BC4">
              <w:rPr>
                <w:rFonts w:ascii="Calibri" w:hAnsi="Calibri" w:cs="Calibri"/>
                <w:b/>
              </w:rPr>
              <w:t>⃝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93FDF2D" w14:textId="77777777" w:rsidR="005F615B" w:rsidRDefault="005F615B" w:rsidP="00253B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5BC4">
              <w:rPr>
                <w:rFonts w:ascii="Calibri" w:hAnsi="Calibri" w:cs="Calibri"/>
                <w:b/>
              </w:rPr>
              <w:t>⃝</w:t>
            </w:r>
          </w:p>
        </w:tc>
      </w:tr>
      <w:tr w:rsidR="005F615B" w14:paraId="44729B94" w14:textId="77777777" w:rsidTr="00253B2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  <w:shd w:val="clear" w:color="auto" w:fill="auto"/>
            <w:vAlign w:val="center"/>
          </w:tcPr>
          <w:p w14:paraId="1D0B7BCC" w14:textId="77777777" w:rsidR="005F615B" w:rsidRPr="00093826" w:rsidRDefault="005F615B" w:rsidP="00253B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3826">
              <w:rPr>
                <w:rFonts w:asciiTheme="minorHAnsi" w:hAnsiTheme="minorHAnsi" w:cstheme="minorHAnsi"/>
                <w:sz w:val="22"/>
                <w:szCs w:val="22"/>
              </w:rPr>
              <w:t>Are you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60 years of age or older?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C990465" w14:textId="77777777" w:rsidR="005F615B" w:rsidRDefault="005F615B" w:rsidP="00253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5BC4">
              <w:rPr>
                <w:rFonts w:ascii="Calibri" w:hAnsi="Calibri" w:cs="Calibri"/>
                <w:b/>
              </w:rPr>
              <w:t>⃝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54A74E0" w14:textId="77777777" w:rsidR="005F615B" w:rsidRDefault="005F615B" w:rsidP="00253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5BC4">
              <w:rPr>
                <w:rFonts w:ascii="Calibri" w:hAnsi="Calibri" w:cs="Calibri"/>
                <w:b/>
              </w:rPr>
              <w:t>⃝</w:t>
            </w:r>
          </w:p>
        </w:tc>
      </w:tr>
    </w:tbl>
    <w:p w14:paraId="7BC74D4F" w14:textId="77777777" w:rsidR="005F615B" w:rsidRPr="00481718" w:rsidRDefault="005F615B" w:rsidP="005F615B"/>
    <w:p w14:paraId="27EDDA05" w14:textId="77777777" w:rsidR="005F615B" w:rsidRPr="00481718" w:rsidRDefault="005F615B" w:rsidP="005F615B"/>
    <w:p w14:paraId="6AD1B147" w14:textId="77777777" w:rsidR="005F615B" w:rsidRPr="00481718" w:rsidRDefault="005F615B" w:rsidP="005F615B"/>
    <w:p w14:paraId="098AEB3B" w14:textId="77777777" w:rsidR="005F615B" w:rsidRPr="00481718" w:rsidRDefault="005F615B" w:rsidP="005F615B"/>
    <w:p w14:paraId="316EE26B" w14:textId="77777777" w:rsidR="005F615B" w:rsidRPr="00481718" w:rsidRDefault="005F615B" w:rsidP="005F615B"/>
    <w:p w14:paraId="05F0EE41" w14:textId="77777777" w:rsidR="005F615B" w:rsidRDefault="005F615B" w:rsidP="005F615B">
      <w:pPr>
        <w:rPr>
          <w:i/>
          <w:u w:val="single"/>
        </w:rPr>
      </w:pPr>
    </w:p>
    <w:p w14:paraId="06F0DCC1" w14:textId="77777777" w:rsidR="005F615B" w:rsidRDefault="005F615B" w:rsidP="005F615B">
      <w:pPr>
        <w:pStyle w:val="BodyText"/>
        <w:widowControl/>
        <w:jc w:val="both"/>
        <w:rPr>
          <w:rFonts w:ascii="Comic Sans MS" w:hAnsi="Comic Sans MS" w:cs="Comic Sans MS"/>
          <w:b/>
          <w:bCs/>
          <w:snapToGrid w:val="0"/>
          <w:sz w:val="20"/>
          <w:szCs w:val="20"/>
        </w:rPr>
      </w:pPr>
      <w:r>
        <w:tab/>
      </w:r>
    </w:p>
    <w:p w14:paraId="615180DF" w14:textId="77777777" w:rsidR="006A6C0C" w:rsidRDefault="006A6C0C">
      <w:pPr>
        <w:pStyle w:val="BodyText"/>
        <w:widowControl/>
        <w:jc w:val="both"/>
        <w:rPr>
          <w:rFonts w:ascii="Comic Sans MS" w:hAnsi="Comic Sans MS" w:cs="Comic Sans MS"/>
          <w:b/>
          <w:bCs/>
          <w:snapToGrid w:val="0"/>
          <w:sz w:val="20"/>
          <w:szCs w:val="20"/>
        </w:rPr>
      </w:pPr>
    </w:p>
    <w:sectPr w:rsidR="006A6C0C" w:rsidSect="00430F92">
      <w:pgSz w:w="11907" w:h="16840" w:code="9"/>
      <w:pgMar w:top="744" w:right="1134" w:bottom="0" w:left="993" w:header="709" w:footer="709" w:gutter="0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68"/>
  <w:embedSystemFonts/>
  <w:bordersDoNotSurroundHeader/>
  <w:bordersDoNotSurroundFooter/>
  <w:proofState w:spelling="clean" w:grammar="clean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5B"/>
    <w:rsid w:val="0004228F"/>
    <w:rsid w:val="00072EA6"/>
    <w:rsid w:val="00090131"/>
    <w:rsid w:val="000F5548"/>
    <w:rsid w:val="000F7EA5"/>
    <w:rsid w:val="001118FF"/>
    <w:rsid w:val="0012740B"/>
    <w:rsid w:val="001A0605"/>
    <w:rsid w:val="001C0D61"/>
    <w:rsid w:val="001C5614"/>
    <w:rsid w:val="001D3CFB"/>
    <w:rsid w:val="001D3FE3"/>
    <w:rsid w:val="001E010B"/>
    <w:rsid w:val="00260E2A"/>
    <w:rsid w:val="002715DE"/>
    <w:rsid w:val="00280C77"/>
    <w:rsid w:val="002C30CE"/>
    <w:rsid w:val="002C6217"/>
    <w:rsid w:val="00326240"/>
    <w:rsid w:val="0034174A"/>
    <w:rsid w:val="00347B94"/>
    <w:rsid w:val="003A078F"/>
    <w:rsid w:val="00430F92"/>
    <w:rsid w:val="00462EAD"/>
    <w:rsid w:val="0051616D"/>
    <w:rsid w:val="00517BE9"/>
    <w:rsid w:val="00532EDC"/>
    <w:rsid w:val="005B3C8E"/>
    <w:rsid w:val="005F615B"/>
    <w:rsid w:val="00615F78"/>
    <w:rsid w:val="0062530F"/>
    <w:rsid w:val="00636A05"/>
    <w:rsid w:val="006A6C0C"/>
    <w:rsid w:val="007045CB"/>
    <w:rsid w:val="00711EE1"/>
    <w:rsid w:val="00795FE9"/>
    <w:rsid w:val="007E7981"/>
    <w:rsid w:val="00815F0A"/>
    <w:rsid w:val="00840348"/>
    <w:rsid w:val="0084437C"/>
    <w:rsid w:val="008651A4"/>
    <w:rsid w:val="008740C6"/>
    <w:rsid w:val="008751C6"/>
    <w:rsid w:val="00884587"/>
    <w:rsid w:val="008F2136"/>
    <w:rsid w:val="00901436"/>
    <w:rsid w:val="009211E5"/>
    <w:rsid w:val="0094181A"/>
    <w:rsid w:val="00982CF8"/>
    <w:rsid w:val="00996C00"/>
    <w:rsid w:val="009B05F2"/>
    <w:rsid w:val="009D07B8"/>
    <w:rsid w:val="00A06837"/>
    <w:rsid w:val="00A11C2A"/>
    <w:rsid w:val="00A21EC0"/>
    <w:rsid w:val="00A61731"/>
    <w:rsid w:val="00A97086"/>
    <w:rsid w:val="00AF780A"/>
    <w:rsid w:val="00BA5234"/>
    <w:rsid w:val="00BC66A6"/>
    <w:rsid w:val="00C03C1B"/>
    <w:rsid w:val="00C13354"/>
    <w:rsid w:val="00C6059D"/>
    <w:rsid w:val="00C84329"/>
    <w:rsid w:val="00CA7FA2"/>
    <w:rsid w:val="00D82304"/>
    <w:rsid w:val="00D958B8"/>
    <w:rsid w:val="00DD3DAB"/>
    <w:rsid w:val="00EC5700"/>
    <w:rsid w:val="00ED404B"/>
    <w:rsid w:val="00EE4933"/>
    <w:rsid w:val="00EF473A"/>
    <w:rsid w:val="00EF75C9"/>
    <w:rsid w:val="00F649F2"/>
    <w:rsid w:val="00FA00FB"/>
    <w:rsid w:val="00FD558E"/>
    <w:rsid w:val="00FF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75F100"/>
  <w15:docId w15:val="{286BF5A7-5C56-A64D-8BBD-F31579EC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Comic Sans MS" w:hAnsi="Comic Sans MS" w:cs="Comic Sans MS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en-AU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  <w:lang w:val="en-AU" w:eastAsia="en-US"/>
    </w:rPr>
  </w:style>
  <w:style w:type="paragraph" w:styleId="BodyText">
    <w:name w:val="Body Text"/>
    <w:basedOn w:val="Normal"/>
    <w:link w:val="BodyTextChar"/>
    <w:uiPriority w:val="99"/>
    <w:pPr>
      <w:widowControl w:val="0"/>
    </w:pPr>
    <w:rPr>
      <w:rFonts w:ascii="Arial" w:hAnsi="Arial" w:cs="Arial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Times New Roman" w:hAnsi="Times New Roman" w:cs="Times New Roman"/>
      <w:sz w:val="20"/>
      <w:szCs w:val="20"/>
      <w:lang w:val="en-AU" w:eastAsia="en-US"/>
    </w:rPr>
  </w:style>
  <w:style w:type="paragraph" w:styleId="BodyText2">
    <w:name w:val="Body Text 2"/>
    <w:basedOn w:val="Normal"/>
    <w:link w:val="BodyText2Char"/>
    <w:uiPriority w:val="99"/>
    <w:pPr>
      <w:widowControl w:val="0"/>
      <w:ind w:left="284"/>
    </w:pPr>
    <w:rPr>
      <w:rFonts w:ascii="Comic Sans MS" w:hAnsi="Comic Sans MS" w:cs="Comic Sans M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  <w:lang w:val="en-AU" w:eastAsia="en-US"/>
    </w:rPr>
  </w:style>
  <w:style w:type="character" w:styleId="Emphasis">
    <w:name w:val="Emphasis"/>
    <w:basedOn w:val="DefaultParagraphFont"/>
    <w:uiPriority w:val="20"/>
    <w:qFormat/>
    <w:rsid w:val="006A6C0C"/>
    <w:rPr>
      <w:rFonts w:cs="Times New Roman"/>
      <w:i/>
      <w:iCs/>
    </w:rPr>
  </w:style>
  <w:style w:type="table" w:styleId="TableGrid">
    <w:name w:val="Table Grid"/>
    <w:basedOn w:val="TableNormal"/>
    <w:uiPriority w:val="39"/>
    <w:rsid w:val="005F615B"/>
    <w:pPr>
      <w:spacing w:after="0" w:line="240" w:lineRule="auto"/>
    </w:pPr>
    <w:rPr>
      <w:rFonts w:eastAsiaTheme="minorHAnsi" w:cstheme="minorBidi"/>
      <w:lang w:val="en-IN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rsid w:val="005F615B"/>
    <w:pPr>
      <w:spacing w:after="0" w:line="240" w:lineRule="auto"/>
    </w:pPr>
    <w:rPr>
      <w:rFonts w:eastAsiaTheme="minorHAnsi" w:cstheme="minorBidi"/>
      <w:lang w:val="en-IN"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A078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78F"/>
    <w:rPr>
      <w:rFonts w:ascii="Times New Roman" w:hAnsi="Times New Roman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aryhearne/Downloads/Waterford%20Endodonti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896B21-01F6-43FF-9EE4-C849076C7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Waterford Endodontics.dotx</Template>
  <TotalTime>1</TotalTime>
  <Pages>1</Pages>
  <Words>120</Words>
  <Characters>724</Characters>
  <Application>Microsoft Office Word</Application>
  <DocSecurity>0</DocSecurity>
  <Lines>6</Lines>
  <Paragraphs>1</Paragraphs>
  <ScaleCrop>false</ScaleCrop>
  <Company>Software Of Excellence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[practice</dc:title>
  <dc:creator>Gary Hearne</dc:creator>
  <cp:lastModifiedBy>Gary Hearne</cp:lastModifiedBy>
  <cp:revision>3</cp:revision>
  <cp:lastPrinted>2020-08-24T11:16:00Z</cp:lastPrinted>
  <dcterms:created xsi:type="dcterms:W3CDTF">2020-08-24T11:16:00Z</dcterms:created>
  <dcterms:modified xsi:type="dcterms:W3CDTF">2020-08-24T11:17:00Z</dcterms:modified>
</cp:coreProperties>
</file>